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727" w:type="dxa"/>
        <w:tblInd w:w="-431" w:type="dxa"/>
        <w:tblLook w:val="04A0" w:firstRow="1" w:lastRow="0" w:firstColumn="1" w:lastColumn="0" w:noHBand="0" w:noVBand="1"/>
      </w:tblPr>
      <w:tblGrid>
        <w:gridCol w:w="7081"/>
        <w:gridCol w:w="3646"/>
      </w:tblGrid>
      <w:tr w:rsidR="00087396" w:rsidRPr="004B6CAC" w14:paraId="5DC6976C" w14:textId="585EE65A" w:rsidTr="000203B8">
        <w:trPr>
          <w:trHeight w:val="567"/>
        </w:trPr>
        <w:tc>
          <w:tcPr>
            <w:tcW w:w="7081" w:type="dxa"/>
            <w:vAlign w:val="bottom"/>
          </w:tcPr>
          <w:p w14:paraId="09B41CEE" w14:textId="12DAB974" w:rsidR="00087396" w:rsidRPr="004B6CAC" w:rsidRDefault="00087396" w:rsidP="00087396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B6CAC">
              <w:rPr>
                <w:rFonts w:asciiTheme="minorHAnsi" w:hAnsiTheme="minorHAnsi" w:cstheme="minorHAnsi"/>
                <w:sz w:val="24"/>
                <w:szCs w:val="24"/>
              </w:rPr>
              <w:t>Nome: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3646" w:type="dxa"/>
            <w:vAlign w:val="bottom"/>
          </w:tcPr>
          <w:p w14:paraId="4BB7E788" w14:textId="7D27E053" w:rsidR="00087396" w:rsidRPr="004B6CAC" w:rsidRDefault="00087396" w:rsidP="00087396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CPF: </w:t>
            </w:r>
          </w:p>
        </w:tc>
      </w:tr>
      <w:tr w:rsidR="002F3246" w:rsidRPr="004B6CAC" w14:paraId="1BA2AD26" w14:textId="77777777" w:rsidTr="000203B8">
        <w:trPr>
          <w:trHeight w:val="449"/>
        </w:trPr>
        <w:tc>
          <w:tcPr>
            <w:tcW w:w="10727" w:type="dxa"/>
            <w:gridSpan w:val="2"/>
          </w:tcPr>
          <w:p w14:paraId="0B8E9D78" w14:textId="77777777" w:rsidR="00500889" w:rsidRPr="00DB6C91" w:rsidRDefault="00500889" w:rsidP="00B0182A">
            <w:pPr>
              <w:spacing w:line="36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C93C5E5" w14:textId="69916A5D" w:rsidR="00087396" w:rsidRPr="002842C0" w:rsidRDefault="00087396" w:rsidP="00B0182A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232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Taxa de inscrição </w:t>
            </w:r>
            <w:r w:rsidRPr="002842C0">
              <w:rPr>
                <w:rFonts w:asciiTheme="minorHAnsi" w:hAnsiTheme="minorHAnsi" w:cstheme="minorHAnsi"/>
                <w:b/>
                <w:sz w:val="24"/>
                <w:szCs w:val="24"/>
              </w:rPr>
              <w:t>R$</w:t>
            </w:r>
            <w:r w:rsidR="002842C0" w:rsidRPr="002842C0">
              <w:rPr>
                <w:rFonts w:asciiTheme="minorHAnsi" w:hAnsiTheme="minorHAnsi" w:cstheme="minorHAnsi"/>
                <w:b/>
                <w:sz w:val="24"/>
                <w:szCs w:val="24"/>
              </w:rPr>
              <w:t>250</w:t>
            </w:r>
            <w:r w:rsidRPr="002842C0">
              <w:rPr>
                <w:rFonts w:asciiTheme="minorHAnsi" w:hAnsiTheme="minorHAnsi" w:cstheme="minorHAnsi"/>
                <w:b/>
                <w:sz w:val="24"/>
                <w:szCs w:val="24"/>
              </w:rPr>
              <w:t>,00</w:t>
            </w:r>
          </w:p>
          <w:p w14:paraId="4CE3D2FB" w14:textId="12A42CD1" w:rsidR="002F3246" w:rsidRDefault="00A63FB2" w:rsidP="00B0182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9DC4A0" wp14:editId="3415DE11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43815</wp:posOffset>
                      </wp:positionV>
                      <wp:extent cx="137160" cy="137160"/>
                      <wp:effectExtent l="0" t="0" r="15240" b="15240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E6FBC28" id="Retângulo 17" o:spid="_x0000_s1026" style="position:absolute;margin-left:211.3pt;margin-top:3.45pt;width:10.8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" fillcolor="#d8d8d8 [2732]" strokecolor="#7f7f7f [1612]" strokeweight="1pt"/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8E5F5F" wp14:editId="7FC24BD9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44450</wp:posOffset>
                      </wp:positionV>
                      <wp:extent cx="137160" cy="137160"/>
                      <wp:effectExtent l="0" t="0" r="15240" b="15240"/>
                      <wp:wrapNone/>
                      <wp:docPr id="18" name="Retâ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086974" w14:textId="00F5EF1E" w:rsidR="00500889" w:rsidRDefault="00500889" w:rsidP="00500889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E5F5F" id="Retângulo 18" o:spid="_x0000_s1026" style="position:absolute;left:0;text-align:left;margin-left:265.5pt;margin-top:3.5pt;width:10.8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" fillcolor="#d8d8d8 [2732]" strokecolor="#7f7f7f [1612]" strokeweight="1pt">
                      <v:textbox>
                        <w:txbxContent>
                          <w:p w14:paraId="0A086974" w14:textId="00F5EF1E" w:rsidR="00500889" w:rsidRDefault="00500889" w:rsidP="00500889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>Já cursou disciplinas avulsas na FGV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>EAESP?</w:t>
            </w:r>
            <w:r w:rsidR="000738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Sim  ou        Não</w:t>
            </w:r>
          </w:p>
          <w:p w14:paraId="4EF70AE1" w14:textId="0243CA5A" w:rsidR="002F3246" w:rsidRDefault="002F3246" w:rsidP="00B0182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 sim: Qual curso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39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</w:t>
            </w:r>
          </w:p>
          <w:p w14:paraId="3C73CD75" w14:textId="4AF77945" w:rsidR="002F3246" w:rsidRDefault="00A63FB2" w:rsidP="00B0182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09E7FF" wp14:editId="508623A4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19050</wp:posOffset>
                      </wp:positionV>
                      <wp:extent cx="137160" cy="137160"/>
                      <wp:effectExtent l="0" t="0" r="15240" b="15240"/>
                      <wp:wrapNone/>
                      <wp:docPr id="19" name="Retâ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9D33D8D" id="Retângulo 19" o:spid="_x0000_s1026" style="position:absolute;margin-left:143.5pt;margin-top:1.5pt;width:10.8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" fillcolor="#d8d8d8 [2732]" strokecolor="#7f7f7f [1612]" strokeweight="1pt"/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0D7AA7" wp14:editId="2839E80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19685</wp:posOffset>
                      </wp:positionV>
                      <wp:extent cx="137160" cy="137160"/>
                      <wp:effectExtent l="0" t="0" r="15240" b="15240"/>
                      <wp:wrapNone/>
                      <wp:docPr id="20" name="Re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DC22B16" id="Retângulo 20" o:spid="_x0000_s1026" style="position:absolute;margin-left:197.7pt;margin-top:1.55pt;width:10.8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" fillcolor="#d8d8d8 [2732]" strokecolor="#7f7f7f [1612]" strokeweight="1pt"/>
                  </w:pict>
                </mc:Fallback>
              </mc:AlternateConten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 xml:space="preserve">Já foi aluno regular da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>EAESP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 xml:space="preserve"> Sim  ou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2F3246">
              <w:rPr>
                <w:rFonts w:asciiTheme="minorHAnsi" w:hAnsiTheme="minorHAnsi" w:cstheme="minorHAnsi"/>
                <w:sz w:val="24"/>
                <w:szCs w:val="24"/>
              </w:rPr>
              <w:t>Não</w:t>
            </w:r>
          </w:p>
          <w:p w14:paraId="251D7A49" w14:textId="12ADC894" w:rsidR="002F3246" w:rsidRDefault="002F3246" w:rsidP="003B7C7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Se sim: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>Q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ual curso?</w:t>
            </w:r>
          </w:p>
          <w:p w14:paraId="4EA06E01" w14:textId="77777777" w:rsidR="00087396" w:rsidRDefault="00A63FB2" w:rsidP="0027287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FF9FE0" wp14:editId="1B06DEE6">
                      <wp:simplePos x="0" y="0"/>
                      <wp:positionH relativeFrom="column">
                        <wp:posOffset>1906270</wp:posOffset>
                      </wp:positionH>
                      <wp:positionV relativeFrom="paragraph">
                        <wp:posOffset>34290</wp:posOffset>
                      </wp:positionV>
                      <wp:extent cx="137160" cy="137160"/>
                      <wp:effectExtent l="0" t="0" r="15240" b="15240"/>
                      <wp:wrapNone/>
                      <wp:docPr id="26" name="Retâ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C8EB68" w14:textId="77777777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  <w:p w14:paraId="72FBE193" w14:textId="77777777" w:rsidR="00A63FB2" w:rsidRDefault="00A63FB2" w:rsidP="00A63F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F9FE0" id="Retângulo 26" o:spid="_x0000_s1027" style="position:absolute;left:0;text-align:left;margin-left:150.1pt;margin-top:2.7pt;width:10.8pt;height:1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" fillcolor="#d8d8d8 [2732]" strokecolor="#7f7f7f [1612]" strokeweight="1pt">
                      <v:textbox>
                        <w:txbxContent>
                          <w:p w14:paraId="6CC8EB68" w14:textId="77777777" w:rsidR="00A63FB2" w:rsidRDefault="00A63FB2" w:rsidP="00A63FB2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  <w:p w14:paraId="72FBE193" w14:textId="77777777" w:rsidR="00A63FB2" w:rsidRDefault="00A63FB2" w:rsidP="00A63F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DC26A2" wp14:editId="46ACB0A8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34290</wp:posOffset>
                      </wp:positionV>
                      <wp:extent cx="137160" cy="137160"/>
                      <wp:effectExtent l="0" t="0" r="15240" b="15240"/>
                      <wp:wrapNone/>
                      <wp:docPr id="25" name="Retâ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D1F454" w14:textId="77777777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  <w:p w14:paraId="0396EFDE" w14:textId="77777777" w:rsidR="00A63FB2" w:rsidRDefault="00A63FB2" w:rsidP="00A63F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C26A2" id="Retângulo 25" o:spid="_x0000_s1028" style="position:absolute;left:0;text-align:left;margin-left:103.9pt;margin-top:2.7pt;width:10.8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" fillcolor="#d8d8d8 [2732]" strokecolor="#7f7f7f [1612]" strokeweight="1pt">
                      <v:textbox>
                        <w:txbxContent>
                          <w:p w14:paraId="1AD1F454" w14:textId="77777777" w:rsidR="00A63FB2" w:rsidRDefault="00A63FB2" w:rsidP="00A63FB2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  <w:p w14:paraId="0396EFDE" w14:textId="77777777" w:rsidR="00A63FB2" w:rsidRDefault="00A63FB2" w:rsidP="00A63F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73E81CC" wp14:editId="6078680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41910</wp:posOffset>
                      </wp:positionV>
                      <wp:extent cx="137160" cy="137160"/>
                      <wp:effectExtent l="0" t="0" r="15240" b="15240"/>
                      <wp:wrapNone/>
                      <wp:docPr id="24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640708" w14:textId="77777777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  <w:p w14:paraId="1D6E8EAE" w14:textId="1173FA8C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E81CC" id="Retângulo 24" o:spid="_x0000_s1029" style="position:absolute;left:0;text-align:left;margin-left:65.5pt;margin-top:3.3pt;width:10.8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" fillcolor="#d8d8d8 [2732]" strokecolor="#7f7f7f [1612]" strokeweight="1pt">
                      <v:textbox>
                        <w:txbxContent>
                          <w:p w14:paraId="49640708" w14:textId="77777777" w:rsidR="00A63FB2" w:rsidRDefault="00A63FB2" w:rsidP="00A63FB2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  <w:p w14:paraId="1D6E8EAE" w14:textId="1173FA8C" w:rsidR="00A63FB2" w:rsidRDefault="00A63FB2" w:rsidP="00A63FB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7B65C2" wp14:editId="7117504F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41910</wp:posOffset>
                      </wp:positionV>
                      <wp:extent cx="137160" cy="137160"/>
                      <wp:effectExtent l="0" t="0" r="15240" b="15240"/>
                      <wp:wrapNone/>
                      <wp:docPr id="22" name="Retâ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D2F773" w14:textId="77777777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  <w:p w14:paraId="6D1AB7B9" w14:textId="014B88FD" w:rsidR="00A63FB2" w:rsidRDefault="00A63FB2" w:rsidP="00A63F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65C2" id="Retângulo 22" o:spid="_x0000_s1030" style="position:absolute;left:0;text-align:left;margin-left:33.1pt;margin-top:3.3pt;width:10.8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" fillcolor="#d8d8d8 [2732]" strokecolor="#7f7f7f [1612]" strokeweight="1pt">
                      <v:textbox>
                        <w:txbxContent>
                          <w:p w14:paraId="49D2F773" w14:textId="77777777" w:rsidR="00A63FB2" w:rsidRDefault="00A63FB2" w:rsidP="00A63FB2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  <w:p w14:paraId="6D1AB7B9" w14:textId="014B88FD" w:rsidR="00A63FB2" w:rsidRDefault="00A63FB2" w:rsidP="00A63F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FB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878018" wp14:editId="19B82D8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34290</wp:posOffset>
                      </wp:positionV>
                      <wp:extent cx="137160" cy="137160"/>
                      <wp:effectExtent l="0" t="0" r="15240" b="15240"/>
                      <wp:wrapNone/>
                      <wp:docPr id="21" name="Retâ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13F558" w14:textId="3A978AEF" w:rsidR="00A63FB2" w:rsidRDefault="00A63FB2" w:rsidP="00A63FB2">
                                  <w:pPr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78018" id="Retângulo 21" o:spid="_x0000_s1031" style="position:absolute;left:0;text-align:left;margin-left:.1pt;margin-top:2.7pt;width:10.8pt;height:1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" fillcolor="#d8d8d8 [2732]" strokecolor="#7f7f7f [1612]" strokeweight="1pt">
                      <v:textbox>
                        <w:txbxContent>
                          <w:p w14:paraId="7513F558" w14:textId="3A978AEF" w:rsidR="00A63FB2" w:rsidRDefault="00A63FB2" w:rsidP="00A63FB2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AE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500889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AP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AFA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 xml:space="preserve">CEAG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3B7C71">
              <w:rPr>
                <w:rFonts w:asciiTheme="minorHAnsi" w:hAnsiTheme="minorHAnsi" w:cstheme="minorHAnsi"/>
                <w:sz w:val="24"/>
                <w:szCs w:val="24"/>
              </w:rPr>
              <w:t>CEAHS...</w:t>
            </w:r>
          </w:p>
          <w:p w14:paraId="6941C801" w14:textId="51BA90A5" w:rsidR="00272874" w:rsidRPr="00272874" w:rsidRDefault="00272874" w:rsidP="00272874">
            <w:pPr>
              <w:spacing w:line="36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2D7AAF" w:rsidRPr="004B6CAC" w14:paraId="3EDEA2F5" w14:textId="77777777" w:rsidTr="000203B8">
        <w:trPr>
          <w:trHeight w:val="449"/>
        </w:trPr>
        <w:tc>
          <w:tcPr>
            <w:tcW w:w="10727" w:type="dxa"/>
            <w:gridSpan w:val="2"/>
          </w:tcPr>
          <w:p w14:paraId="743968C7" w14:textId="77777777" w:rsidR="00500889" w:rsidRPr="0007387F" w:rsidRDefault="00500889" w:rsidP="00B0182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CF1860" w14:textId="1D5A7AA8" w:rsidR="002D7AAF" w:rsidRPr="0007387F" w:rsidRDefault="002D7AAF" w:rsidP="00B0182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>Qual(is) da</w:t>
            </w:r>
            <w:r w:rsidR="00087396" w:rsidRPr="0007387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087396" w:rsidRPr="0007387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396" w:rsidRPr="0007387F">
              <w:rPr>
                <w:rFonts w:asciiTheme="minorHAnsi" w:hAnsiTheme="minorHAnsi" w:cstheme="minorHAnsi"/>
                <w:sz w:val="22"/>
                <w:szCs w:val="22"/>
              </w:rPr>
              <w:t>disciplina(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s) abaixo deseja cursar? </w:t>
            </w:r>
          </w:p>
          <w:p w14:paraId="66779520" w14:textId="7372B309" w:rsidR="002D7AAF" w:rsidRPr="0007387F" w:rsidRDefault="00500889" w:rsidP="00B0182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387F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A0C55D" wp14:editId="129BE7D1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12065</wp:posOffset>
                      </wp:positionV>
                      <wp:extent cx="137160" cy="137160"/>
                      <wp:effectExtent l="0" t="0" r="15240" b="15240"/>
                      <wp:wrapNone/>
                      <wp:docPr id="28" name="Retâ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1142876" id="Retângulo 28" o:spid="_x0000_s1026" style="position:absolute;margin-left:116.1pt;margin-top:.95pt;width:10.8pt;height:10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" fillcolor="#d9d9d9" strokecolor="#7f7f7f" strokeweight="1pt"/>
                  </w:pict>
                </mc:Fallback>
              </mc:AlternateContent>
            </w:r>
            <w:r w:rsidRPr="0007387F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283BFC" wp14:editId="25990A7F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12700</wp:posOffset>
                      </wp:positionV>
                      <wp:extent cx="137160" cy="137160"/>
                      <wp:effectExtent l="0" t="0" r="15240" b="15240"/>
                      <wp:wrapNone/>
                      <wp:docPr id="27" name="Retâ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668908C" id="Retângulo 27" o:spid="_x0000_s1026" style="position:absolute;margin-left:58.3pt;margin-top:1pt;width:10.8pt;height:10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" fillcolor="#d9d9d9" strokecolor="#7f7f7f" strokeweight="1pt"/>
                  </w:pict>
                </mc:Fallback>
              </mc:AlternateConten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>Disciplina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1  </w:t>
            </w:r>
            <w:r w:rsidR="000738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     S</w: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im   </w:t>
            </w:r>
            <w:r w:rsidR="000738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ou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2D7AAF" w:rsidRPr="0007387F">
              <w:rPr>
                <w:rFonts w:asciiTheme="minorHAnsi" w:hAnsiTheme="minorHAnsi" w:cstheme="minorHAnsi"/>
                <w:sz w:val="22"/>
                <w:szCs w:val="22"/>
              </w:rPr>
              <w:t>ão</w:t>
            </w:r>
          </w:p>
          <w:p w14:paraId="55171BE6" w14:textId="4BE7B1E0" w:rsidR="00500889" w:rsidRPr="0007387F" w:rsidRDefault="00500889" w:rsidP="0050088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387F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961EE4" wp14:editId="14B6CF78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13335</wp:posOffset>
                      </wp:positionV>
                      <wp:extent cx="137160" cy="137160"/>
                      <wp:effectExtent l="0" t="0" r="15240" b="15240"/>
                      <wp:wrapNone/>
                      <wp:docPr id="29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01F878A" id="Retângulo 29" o:spid="_x0000_s1026" style="position:absolute;margin-left:116.1pt;margin-top:1.05pt;width:10.8pt;height:1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" fillcolor="#d9d9d9" strokecolor="#7f7f7f" strokeweight="1pt"/>
                  </w:pict>
                </mc:Fallback>
              </mc:AlternateContent>
            </w:r>
            <w:r w:rsidRPr="0007387F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A794783" wp14:editId="24FAAA8F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12700</wp:posOffset>
                      </wp:positionV>
                      <wp:extent cx="137160" cy="137160"/>
                      <wp:effectExtent l="0" t="0" r="15240" b="15240"/>
                      <wp:wrapNone/>
                      <wp:docPr id="30" name="Retâ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FC939B6" id="Retângulo 30" o:spid="_x0000_s1026" style="position:absolute;margin-left:58.3pt;margin-top:1pt;width:10.8pt;height:10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" fillcolor="#d9d9d9" strokecolor="#7f7f7f" strokeweight="1pt"/>
                  </w:pict>
                </mc:Fallback>
              </mc:AlternateConten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Disciplina 2   </w:t>
            </w:r>
            <w:r w:rsidR="000738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    Sim   </w:t>
            </w:r>
            <w:r w:rsidR="000738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>ou         Não</w:t>
            </w:r>
          </w:p>
          <w:p w14:paraId="12D0BBDA" w14:textId="77777777" w:rsidR="0007387F" w:rsidRPr="0007387F" w:rsidRDefault="0007387F" w:rsidP="002D7AAF">
            <w:pPr>
              <w:spacing w:line="36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AB63A76" w14:textId="04832242" w:rsidR="00500889" w:rsidRPr="0007387F" w:rsidRDefault="00326031" w:rsidP="002D7AA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6031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5C5EF48" wp14:editId="1A205FD3">
                  <wp:extent cx="6667500" cy="1574124"/>
                  <wp:effectExtent l="0" t="0" r="0" b="762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051" cy="158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7A0D9" w14:textId="77777777" w:rsidR="00500889" w:rsidRPr="0007387F" w:rsidRDefault="00500889" w:rsidP="002D7AAF">
            <w:pPr>
              <w:spacing w:line="36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56E2BAE" w14:textId="68F6122A" w:rsidR="000203B8" w:rsidRPr="0007387F" w:rsidRDefault="00087396" w:rsidP="000203B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387F">
              <w:rPr>
                <w:rFonts w:asciiTheme="minorHAnsi" w:hAnsiTheme="minorHAnsi" w:cstheme="minorHAnsi"/>
                <w:b/>
                <w:sz w:val="22"/>
                <w:szCs w:val="22"/>
              </w:rPr>
              <w:t>Importante: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="00720436"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crédito semestral corresponde a 15h e tem valor semestral de R$ </w:t>
            </w:r>
            <w:r w:rsidR="00B1648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949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16486">
              <w:rPr>
                <w:rFonts w:asciiTheme="minorHAnsi" w:hAnsiTheme="minorHAnsi" w:cstheme="minorHAnsi"/>
                <w:sz w:val="22"/>
                <w:szCs w:val="22"/>
              </w:rPr>
              <w:t>942,26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dividido em 6 (seis) parcelas mensais de R$ </w:t>
            </w:r>
            <w:r w:rsidR="00894969">
              <w:rPr>
                <w:rFonts w:asciiTheme="minorHAnsi" w:hAnsiTheme="minorHAnsi" w:cstheme="minorHAnsi"/>
                <w:sz w:val="22"/>
                <w:szCs w:val="22"/>
              </w:rPr>
              <w:t>323,71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 xml:space="preserve"> (valores referência de 202</w:t>
            </w:r>
            <w:r w:rsidR="007C212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07387F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4F4F35D8" w14:textId="0D2F660E" w:rsidR="0007387F" w:rsidRPr="0007387F" w:rsidRDefault="0007387F" w:rsidP="000203B8">
            <w:pPr>
              <w:spacing w:line="36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E6AF143" w14:textId="0CFD1124" w:rsidR="0007387F" w:rsidRPr="0007387F" w:rsidRDefault="0007387F" w:rsidP="0007387F">
            <w:pPr>
              <w:pStyle w:val="PargrafodaLista"/>
              <w:numPr>
                <w:ilvl w:val="0"/>
                <w:numId w:val="25"/>
              </w:numPr>
              <w:spacing w:line="360" w:lineRule="auto"/>
              <w:rPr>
                <w:rFonts w:asciiTheme="minorHAnsi" w:eastAsia="Times New Roman" w:hAnsiTheme="minorHAnsi" w:cstheme="minorHAnsi"/>
                <w:b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b/>
                <w:spacing w:val="-5"/>
                <w:lang w:val="pt-BR" w:eastAsia="pt-BR"/>
              </w:rPr>
              <w:t xml:space="preserve">Link para inscrição: </w:t>
            </w:r>
            <w:hyperlink r:id="rId12" w:history="1">
              <w:r w:rsidR="002842C0" w:rsidRPr="00C40360">
                <w:rPr>
                  <w:rStyle w:val="Hyperlink"/>
                  <w:rFonts w:asciiTheme="minorHAnsi" w:eastAsia="Times New Roman" w:hAnsiTheme="minorHAnsi" w:cstheme="minorHAnsi"/>
                  <w:b/>
                  <w:spacing w:val="-5"/>
                  <w:lang w:val="pt-BR" w:eastAsia="pt-BR"/>
                </w:rPr>
                <w:t>https://processoseletivo.fgv.br/paafa/inscricao</w:t>
              </w:r>
            </w:hyperlink>
            <w:r w:rsidR="002842C0">
              <w:rPr>
                <w:rFonts w:asciiTheme="minorHAnsi" w:eastAsia="Times New Roman" w:hAnsiTheme="minorHAnsi" w:cstheme="minorHAnsi"/>
                <w:b/>
                <w:spacing w:val="-5"/>
                <w:lang w:val="pt-BR" w:eastAsia="pt-BR"/>
              </w:rPr>
              <w:t xml:space="preserve"> </w:t>
            </w:r>
          </w:p>
          <w:p w14:paraId="2804981E" w14:textId="35EC15B2" w:rsidR="0007387F" w:rsidRPr="0007387F" w:rsidRDefault="0007387F" w:rsidP="0007387F">
            <w:pPr>
              <w:pStyle w:val="PargrafodaLista"/>
              <w:numPr>
                <w:ilvl w:val="0"/>
                <w:numId w:val="25"/>
              </w:numPr>
              <w:spacing w:line="360" w:lineRule="auto"/>
              <w:rPr>
                <w:rFonts w:asciiTheme="minorHAnsi" w:eastAsia="Times New Roman" w:hAnsiTheme="minorHAnsi" w:cstheme="minorHAnsi"/>
                <w:b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b/>
                <w:spacing w:val="-5"/>
                <w:lang w:val="pt-BR" w:eastAsia="pt-BR"/>
              </w:rPr>
              <w:t>Documentos obrigatórios para Inscrição:</w:t>
            </w:r>
          </w:p>
          <w:p w14:paraId="3D092B40" w14:textId="6CA9C99F" w:rsidR="0007387F" w:rsidRPr="0007387F" w:rsidRDefault="0007387F" w:rsidP="0007387F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Esta ficha preenchida</w:t>
            </w:r>
          </w:p>
          <w:p w14:paraId="75BDBA75" w14:textId="5BFD5A77" w:rsidR="0007387F" w:rsidRPr="0007387F" w:rsidRDefault="0007387F" w:rsidP="0007387F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Foto (atual);</w:t>
            </w:r>
          </w:p>
          <w:p w14:paraId="4C8F9C09" w14:textId="16E97411" w:rsidR="0007387F" w:rsidRDefault="0007387F" w:rsidP="0021522B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 xml:space="preserve">Cópia simples do RG (frente e verso);  </w:t>
            </w:r>
          </w:p>
          <w:p w14:paraId="75F5E607" w14:textId="77777777" w:rsidR="00C05631" w:rsidRPr="0007387F" w:rsidRDefault="00C05631" w:rsidP="00C05631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Currículo Profissional;</w:t>
            </w:r>
          </w:p>
          <w:p w14:paraId="758698CB" w14:textId="77777777" w:rsidR="00C05631" w:rsidRPr="0007387F" w:rsidRDefault="00C05631" w:rsidP="00C05631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Histórico Acadêmico Graduação;</w:t>
            </w:r>
          </w:p>
          <w:p w14:paraId="44D1C77B" w14:textId="61DCEF59" w:rsidR="00272874" w:rsidRPr="000E38BF" w:rsidRDefault="0007387F" w:rsidP="000E38BF">
            <w:pPr>
              <w:pStyle w:val="PargrafodaLista"/>
              <w:numPr>
                <w:ilvl w:val="0"/>
                <w:numId w:val="26"/>
              </w:numPr>
              <w:spacing w:line="360" w:lineRule="auto"/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</w:pPr>
            <w:r w:rsidRPr="0007387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Cópia simples do Diploma de Graduação (ou declaração de conclusão da Graduação)</w:t>
            </w:r>
            <w:r w:rsidR="000E38BF">
              <w:rPr>
                <w:rFonts w:asciiTheme="minorHAnsi" w:eastAsia="Times New Roman" w:hAnsiTheme="minorHAnsi" w:cstheme="minorHAnsi"/>
                <w:spacing w:val="-5"/>
                <w:lang w:val="pt-BR" w:eastAsia="pt-BR"/>
              </w:rPr>
              <w:t>.</w:t>
            </w:r>
          </w:p>
        </w:tc>
      </w:tr>
    </w:tbl>
    <w:p w14:paraId="6F3AE039" w14:textId="248BD78F" w:rsidR="001146E6" w:rsidRDefault="001146E6" w:rsidP="00FB1F30">
      <w:pPr>
        <w:ind w:left="-426"/>
        <w:jc w:val="center"/>
      </w:pPr>
    </w:p>
    <w:sectPr w:rsidR="001146E6" w:rsidSect="004B6CAC">
      <w:headerReference w:type="default" r:id="rId13"/>
      <w:footerReference w:type="default" r:id="rId14"/>
      <w:headerReference w:type="first" r:id="rId15"/>
      <w:footerReference w:type="first" r:id="rId16"/>
      <w:footnotePr>
        <w:numFmt w:val="chicago"/>
        <w:numRestart w:val="eachPage"/>
      </w:footnotePr>
      <w:endnotePr>
        <w:numFmt w:val="decimal"/>
      </w:endnotePr>
      <w:type w:val="continuous"/>
      <w:pgSz w:w="11907" w:h="16840" w:code="9"/>
      <w:pgMar w:top="1327" w:right="850" w:bottom="1134" w:left="993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7792" w14:textId="77777777" w:rsidR="00FB7BB1" w:rsidRDefault="00FB7BB1">
      <w:r>
        <w:separator/>
      </w:r>
    </w:p>
  </w:endnote>
  <w:endnote w:type="continuationSeparator" w:id="0">
    <w:p w14:paraId="3F48B1BA" w14:textId="77777777" w:rsidR="00FB7BB1" w:rsidRDefault="00FB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457E" w14:textId="0E434ABB" w:rsidR="007143B9" w:rsidRDefault="007143B9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71A4">
      <w:rPr>
        <w:noProof/>
      </w:rPr>
      <w:t>3</w:t>
    </w:r>
    <w:r>
      <w:fldChar w:fldCharType="end"/>
    </w:r>
  </w:p>
  <w:p w14:paraId="0D91DC0D" w14:textId="77777777" w:rsidR="008E1A79" w:rsidRDefault="008E1A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2417" w14:textId="7F62F811" w:rsidR="008E1A79" w:rsidRDefault="002043B2">
    <w:pPr>
      <w:pStyle w:val="Rodap"/>
    </w:pPr>
    <w:r>
      <w:rPr>
        <w:noProof/>
        <w:spacing w:val="0"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9B8567" wp14:editId="7119A1D9">
              <wp:simplePos x="0" y="0"/>
              <wp:positionH relativeFrom="column">
                <wp:posOffset>41275</wp:posOffset>
              </wp:positionH>
              <wp:positionV relativeFrom="paragraph">
                <wp:posOffset>-72390</wp:posOffset>
              </wp:positionV>
              <wp:extent cx="6675755" cy="635"/>
              <wp:effectExtent l="0" t="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57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367A55F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-5.7pt" to="528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" strokeweight=".25pt">
              <v:stroke startarrowwidth="narrow" startarrowlength="short" endarrowwidth="narrow" endarrowlength="shor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A9B8" w14:textId="77777777" w:rsidR="00FB7BB1" w:rsidRDefault="00FB7BB1">
      <w:r>
        <w:separator/>
      </w:r>
    </w:p>
  </w:footnote>
  <w:footnote w:type="continuationSeparator" w:id="0">
    <w:p w14:paraId="1D4F22DB" w14:textId="77777777" w:rsidR="00FB7BB1" w:rsidRDefault="00FB7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E8FC" w14:textId="77777777" w:rsidR="004B6CAC" w:rsidRDefault="004B6CAC"/>
  <w:tbl>
    <w:tblPr>
      <w:tblStyle w:val="Tabelacomgrade"/>
      <w:tblW w:w="10774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4B6CAC" w14:paraId="536D8D20" w14:textId="77777777" w:rsidTr="00832325">
      <w:trPr>
        <w:trHeight w:val="722"/>
      </w:trPr>
      <w:tc>
        <w:tcPr>
          <w:tcW w:w="10774" w:type="dxa"/>
        </w:tcPr>
        <w:p w14:paraId="6EC7F68E" w14:textId="6B0C141E" w:rsidR="004B6CAC" w:rsidRPr="004B6CAC" w:rsidRDefault="004B6CAC">
          <w:pPr>
            <w:pStyle w:val="Cabealho"/>
            <w:rPr>
              <w:rFonts w:asciiTheme="minorHAnsi" w:hAnsiTheme="minorHAnsi" w:cstheme="minorHAnsi"/>
              <w:b/>
              <w:bCs/>
              <w:color w:val="595959"/>
              <w:sz w:val="10"/>
              <w:szCs w:val="10"/>
            </w:rPr>
          </w:pPr>
        </w:p>
        <w:p w14:paraId="19D7474C" w14:textId="0ED05E48" w:rsidR="004B6CAC" w:rsidRPr="004B6CAC" w:rsidRDefault="004B6CAC">
          <w:pPr>
            <w:pStyle w:val="Cabealho"/>
            <w:rPr>
              <w:rFonts w:asciiTheme="minorHAnsi" w:hAnsiTheme="minorHAnsi" w:cstheme="minorHAnsi"/>
              <w:b/>
              <w:bCs/>
              <w:color w:val="595959"/>
              <w:sz w:val="28"/>
              <w:szCs w:val="28"/>
            </w:rPr>
          </w:pPr>
          <w:r w:rsidRPr="004B6CAC">
            <w:rPr>
              <w:rFonts w:asciiTheme="minorHAnsi" w:hAnsiTheme="minorHAnsi" w:cstheme="minorHAnsi"/>
              <w:b/>
              <w:noProof/>
              <w:sz w:val="28"/>
              <w:szCs w:val="28"/>
            </w:rPr>
            <w:drawing>
              <wp:anchor distT="0" distB="0" distL="114300" distR="114300" simplePos="0" relativeHeight="251691008" behindDoc="0" locked="0" layoutInCell="1" allowOverlap="1" wp14:anchorId="5409AA71" wp14:editId="5CF25CB8">
                <wp:simplePos x="0" y="0"/>
                <wp:positionH relativeFrom="margin">
                  <wp:posOffset>4787265</wp:posOffset>
                </wp:positionH>
                <wp:positionV relativeFrom="paragraph">
                  <wp:posOffset>12065</wp:posOffset>
                </wp:positionV>
                <wp:extent cx="1832610" cy="176530"/>
                <wp:effectExtent l="0" t="0" r="0" b="0"/>
                <wp:wrapSquare wrapText="bothSides"/>
                <wp:docPr id="39" name="Imagem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261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6CAC">
            <w:rPr>
              <w:rFonts w:asciiTheme="minorHAnsi" w:hAnsiTheme="minorHAnsi" w:cstheme="minorHAnsi"/>
              <w:b/>
              <w:bCs/>
              <w:color w:val="595959"/>
              <w:sz w:val="28"/>
              <w:szCs w:val="28"/>
            </w:rPr>
            <w:t>Ficha de Inscrição – Aluno Avulso AFA</w:t>
          </w:r>
        </w:p>
        <w:p w14:paraId="6ABDA6ED" w14:textId="77777777" w:rsidR="004B6CAC" w:rsidRPr="004B6CAC" w:rsidRDefault="004B6CAC">
          <w:pPr>
            <w:pStyle w:val="Cabealho"/>
            <w:rPr>
              <w:rFonts w:asciiTheme="minorHAnsi" w:hAnsiTheme="minorHAnsi" w:cstheme="minorHAnsi"/>
              <w:b/>
              <w:bCs/>
              <w:color w:val="595959"/>
              <w:sz w:val="10"/>
              <w:szCs w:val="10"/>
            </w:rPr>
          </w:pPr>
        </w:p>
        <w:p w14:paraId="568C840D" w14:textId="77777777" w:rsidR="004B6CAC" w:rsidRPr="004B6CAC" w:rsidRDefault="004B6CAC">
          <w:pPr>
            <w:pStyle w:val="Cabealho"/>
            <w:rPr>
              <w:rFonts w:asciiTheme="minorHAnsi" w:hAnsiTheme="minorHAnsi" w:cstheme="minorHAnsi"/>
              <w:b/>
              <w:bCs/>
              <w:color w:val="595959"/>
              <w:sz w:val="28"/>
              <w:szCs w:val="28"/>
            </w:rPr>
          </w:pPr>
          <w:r w:rsidRPr="004B6CAC">
            <w:rPr>
              <w:rFonts w:asciiTheme="minorHAnsi" w:hAnsiTheme="minorHAnsi" w:cstheme="minorHAnsi"/>
              <w:b/>
              <w:bCs/>
              <w:color w:val="595959"/>
              <w:sz w:val="28"/>
              <w:szCs w:val="28"/>
            </w:rPr>
            <w:t>Graduação em Ciências Contábeis (Accounting, Finance and Analytics – AFA)</w:t>
          </w:r>
        </w:p>
        <w:p w14:paraId="4980208D" w14:textId="5A5A5570" w:rsidR="004B6CAC" w:rsidRPr="004B6CAC" w:rsidRDefault="004B6CAC">
          <w:pPr>
            <w:pStyle w:val="Cabealho"/>
            <w:rPr>
              <w:rFonts w:asciiTheme="minorHAnsi" w:hAnsiTheme="minorHAnsi" w:cstheme="minorHAnsi"/>
              <w:b/>
              <w:bCs/>
              <w:color w:val="595959"/>
              <w:sz w:val="10"/>
              <w:szCs w:val="10"/>
            </w:rPr>
          </w:pPr>
        </w:p>
      </w:tc>
    </w:tr>
  </w:tbl>
  <w:p w14:paraId="1E0CD7B4" w14:textId="47AB3F33" w:rsidR="000D131B" w:rsidRDefault="000D13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523A" w14:textId="4A2CFBE5" w:rsidR="000D131B" w:rsidRDefault="000D131B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AC867F8" wp14:editId="16EE6C3D">
          <wp:simplePos x="0" y="0"/>
          <wp:positionH relativeFrom="margin">
            <wp:align>right</wp:align>
          </wp:positionH>
          <wp:positionV relativeFrom="paragraph">
            <wp:posOffset>289560</wp:posOffset>
          </wp:positionV>
          <wp:extent cx="2266950" cy="219075"/>
          <wp:effectExtent l="0" t="0" r="0" b="9525"/>
          <wp:wrapSquare wrapText="bothSides"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3EC5B50"/>
    <w:lvl w:ilvl="0">
      <w:numFmt w:val="decimal"/>
      <w:lvlText w:val="*"/>
      <w:lvlJc w:val="left"/>
    </w:lvl>
  </w:abstractNum>
  <w:abstractNum w:abstractNumId="1" w15:restartNumberingAfterBreak="0">
    <w:nsid w:val="026A5076"/>
    <w:multiLevelType w:val="hybridMultilevel"/>
    <w:tmpl w:val="FCE439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C7940"/>
    <w:multiLevelType w:val="hybridMultilevel"/>
    <w:tmpl w:val="B7E699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52D0"/>
    <w:multiLevelType w:val="singleLevel"/>
    <w:tmpl w:val="4BB4C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020619C"/>
    <w:multiLevelType w:val="singleLevel"/>
    <w:tmpl w:val="07246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665157"/>
    <w:multiLevelType w:val="hybridMultilevel"/>
    <w:tmpl w:val="D186BE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6E0E"/>
    <w:multiLevelType w:val="hybridMultilevel"/>
    <w:tmpl w:val="C6C63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F219B"/>
    <w:multiLevelType w:val="singleLevel"/>
    <w:tmpl w:val="EFD8BA4A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8" w15:restartNumberingAfterBreak="0">
    <w:nsid w:val="28B97EFD"/>
    <w:multiLevelType w:val="hybridMultilevel"/>
    <w:tmpl w:val="299A3D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B6B7E"/>
    <w:multiLevelType w:val="singleLevel"/>
    <w:tmpl w:val="7CE62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B3C68CF"/>
    <w:multiLevelType w:val="hybridMultilevel"/>
    <w:tmpl w:val="3D6E21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BC6BE7"/>
    <w:multiLevelType w:val="hybridMultilevel"/>
    <w:tmpl w:val="959C2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836E4"/>
    <w:multiLevelType w:val="hybridMultilevel"/>
    <w:tmpl w:val="2F60EBFE"/>
    <w:lvl w:ilvl="0" w:tplc="C1267074">
      <w:start w:val="1"/>
      <w:numFmt w:val="decimal"/>
      <w:lvlText w:val="%1."/>
      <w:lvlJc w:val="left"/>
      <w:pPr>
        <w:tabs>
          <w:tab w:val="num" w:pos="4280"/>
        </w:tabs>
        <w:ind w:left="42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D0CC1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3010EA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6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319C924E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41A5E">
      <w:start w:val="5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13" w15:restartNumberingAfterBreak="0">
    <w:nsid w:val="46131CA8"/>
    <w:multiLevelType w:val="singleLevel"/>
    <w:tmpl w:val="4BB4C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4" w15:restartNumberingAfterBreak="0">
    <w:nsid w:val="48AD5F13"/>
    <w:multiLevelType w:val="hybridMultilevel"/>
    <w:tmpl w:val="714C14EE"/>
    <w:lvl w:ilvl="0" w:tplc="08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5" w15:restartNumberingAfterBreak="0">
    <w:nsid w:val="497434CA"/>
    <w:multiLevelType w:val="hybridMultilevel"/>
    <w:tmpl w:val="BF0E0E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D4C41"/>
    <w:multiLevelType w:val="hybridMultilevel"/>
    <w:tmpl w:val="B664A56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202651"/>
    <w:multiLevelType w:val="hybridMultilevel"/>
    <w:tmpl w:val="CE4495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A3584"/>
    <w:multiLevelType w:val="hybridMultilevel"/>
    <w:tmpl w:val="16D2BDC2"/>
    <w:lvl w:ilvl="0" w:tplc="04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65B51"/>
    <w:multiLevelType w:val="hybridMultilevel"/>
    <w:tmpl w:val="25768566"/>
    <w:lvl w:ilvl="0" w:tplc="AF82B862">
      <w:start w:val="1"/>
      <w:numFmt w:val="bullet"/>
      <w:pStyle w:val="combola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16"/>
        <w:szCs w:val="16"/>
      </w:rPr>
    </w:lvl>
    <w:lvl w:ilvl="1" w:tplc="52285004">
      <w:start w:val="1"/>
      <w:numFmt w:val="bullet"/>
      <w:pStyle w:val="combola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12D30"/>
    <w:multiLevelType w:val="hybridMultilevel"/>
    <w:tmpl w:val="29DE80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72247"/>
    <w:multiLevelType w:val="hybridMultilevel"/>
    <w:tmpl w:val="6832C0E8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2" w15:restartNumberingAfterBreak="0">
    <w:nsid w:val="647B188F"/>
    <w:multiLevelType w:val="hybridMultilevel"/>
    <w:tmpl w:val="DE366D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C7584A"/>
    <w:multiLevelType w:val="hybridMultilevel"/>
    <w:tmpl w:val="E73C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40156"/>
    <w:multiLevelType w:val="hybridMultilevel"/>
    <w:tmpl w:val="E0CEC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430DC"/>
    <w:multiLevelType w:val="hybridMultilevel"/>
    <w:tmpl w:val="4100EB5C"/>
    <w:lvl w:ilvl="0" w:tplc="B44665F6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A361826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A8F8ABF2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EA44C524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7D721422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9E9E96CA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32FA1DB8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72382E0C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D290859C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9"/>
  </w:num>
  <w:num w:numId="5">
    <w:abstractNumId w:val="4"/>
  </w:num>
  <w:num w:numId="6">
    <w:abstractNumId w:val="12"/>
  </w:num>
  <w:num w:numId="7">
    <w:abstractNumId w:val="25"/>
  </w:num>
  <w:num w:numId="8">
    <w:abstractNumId w:val="15"/>
  </w:num>
  <w:num w:numId="9">
    <w:abstractNumId w:val="18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510" w:hanging="170"/>
        </w:pPr>
        <w:rPr>
          <w:rFonts w:ascii="SymbolProp BT" w:hAnsi="SymbolProp BT" w:hint="default"/>
          <w:sz w:val="14"/>
        </w:rPr>
      </w:lvl>
    </w:lvlOverride>
  </w:num>
  <w:num w:numId="11">
    <w:abstractNumId w:val="20"/>
  </w:num>
  <w:num w:numId="12">
    <w:abstractNumId w:val="2"/>
  </w:num>
  <w:num w:numId="13">
    <w:abstractNumId w:val="1"/>
  </w:num>
  <w:num w:numId="14">
    <w:abstractNumId w:val="19"/>
  </w:num>
  <w:num w:numId="15">
    <w:abstractNumId w:val="22"/>
  </w:num>
  <w:num w:numId="16">
    <w:abstractNumId w:val="8"/>
  </w:num>
  <w:num w:numId="17">
    <w:abstractNumId w:val="23"/>
  </w:num>
  <w:num w:numId="18">
    <w:abstractNumId w:val="14"/>
  </w:num>
  <w:num w:numId="19">
    <w:abstractNumId w:val="11"/>
  </w:num>
  <w:num w:numId="20">
    <w:abstractNumId w:val="5"/>
  </w:num>
  <w:num w:numId="21">
    <w:abstractNumId w:val="17"/>
  </w:num>
  <w:num w:numId="22">
    <w:abstractNumId w:val="6"/>
  </w:num>
  <w:num w:numId="23">
    <w:abstractNumId w:val="21"/>
  </w:num>
  <w:num w:numId="24">
    <w:abstractNumId w:val="16"/>
  </w:num>
  <w:num w:numId="25">
    <w:abstractNumId w:val="1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1E6"/>
    <w:rsid w:val="000027DC"/>
    <w:rsid w:val="000112CF"/>
    <w:rsid w:val="000203B8"/>
    <w:rsid w:val="0002415B"/>
    <w:rsid w:val="00030807"/>
    <w:rsid w:val="00030CD0"/>
    <w:rsid w:val="000317E6"/>
    <w:rsid w:val="00033E82"/>
    <w:rsid w:val="00036EDB"/>
    <w:rsid w:val="00046EBE"/>
    <w:rsid w:val="0005067A"/>
    <w:rsid w:val="00050D4A"/>
    <w:rsid w:val="0005146C"/>
    <w:rsid w:val="000523C0"/>
    <w:rsid w:val="000540E4"/>
    <w:rsid w:val="00055CCD"/>
    <w:rsid w:val="000603BC"/>
    <w:rsid w:val="00062984"/>
    <w:rsid w:val="000722DA"/>
    <w:rsid w:val="0007387F"/>
    <w:rsid w:val="00077C4B"/>
    <w:rsid w:val="00082FB8"/>
    <w:rsid w:val="00084D2C"/>
    <w:rsid w:val="000852F6"/>
    <w:rsid w:val="00087396"/>
    <w:rsid w:val="0009023A"/>
    <w:rsid w:val="00090C77"/>
    <w:rsid w:val="00092F16"/>
    <w:rsid w:val="0009574A"/>
    <w:rsid w:val="00097EB5"/>
    <w:rsid w:val="000A343A"/>
    <w:rsid w:val="000A4733"/>
    <w:rsid w:val="000A61F1"/>
    <w:rsid w:val="000C00D6"/>
    <w:rsid w:val="000C162F"/>
    <w:rsid w:val="000C252B"/>
    <w:rsid w:val="000D131B"/>
    <w:rsid w:val="000D3B94"/>
    <w:rsid w:val="000D54C5"/>
    <w:rsid w:val="000D62C0"/>
    <w:rsid w:val="000E1BE7"/>
    <w:rsid w:val="000E36E5"/>
    <w:rsid w:val="000E38BF"/>
    <w:rsid w:val="000E3F0F"/>
    <w:rsid w:val="000F66F8"/>
    <w:rsid w:val="0011124E"/>
    <w:rsid w:val="0011187C"/>
    <w:rsid w:val="00112017"/>
    <w:rsid w:val="001146E6"/>
    <w:rsid w:val="00116594"/>
    <w:rsid w:val="00121276"/>
    <w:rsid w:val="00134088"/>
    <w:rsid w:val="00136BFC"/>
    <w:rsid w:val="0014442F"/>
    <w:rsid w:val="001458B1"/>
    <w:rsid w:val="0015493C"/>
    <w:rsid w:val="001560BB"/>
    <w:rsid w:val="001625C8"/>
    <w:rsid w:val="00173468"/>
    <w:rsid w:val="00175327"/>
    <w:rsid w:val="00175BE8"/>
    <w:rsid w:val="00180A8A"/>
    <w:rsid w:val="001878F5"/>
    <w:rsid w:val="00187B59"/>
    <w:rsid w:val="00190CD8"/>
    <w:rsid w:val="001931B2"/>
    <w:rsid w:val="001944D4"/>
    <w:rsid w:val="00196DC3"/>
    <w:rsid w:val="001A0D90"/>
    <w:rsid w:val="001C11F8"/>
    <w:rsid w:val="001D15CE"/>
    <w:rsid w:val="001D1DA3"/>
    <w:rsid w:val="001E1F38"/>
    <w:rsid w:val="001E39F8"/>
    <w:rsid w:val="001E5686"/>
    <w:rsid w:val="001F6A2E"/>
    <w:rsid w:val="001F739E"/>
    <w:rsid w:val="002043B2"/>
    <w:rsid w:val="00214B3D"/>
    <w:rsid w:val="002173EB"/>
    <w:rsid w:val="00220F50"/>
    <w:rsid w:val="0022152D"/>
    <w:rsid w:val="00222E1A"/>
    <w:rsid w:val="0022475F"/>
    <w:rsid w:val="00235AA9"/>
    <w:rsid w:val="00240E64"/>
    <w:rsid w:val="002479C8"/>
    <w:rsid w:val="002550A6"/>
    <w:rsid w:val="00265514"/>
    <w:rsid w:val="00272874"/>
    <w:rsid w:val="00275A6C"/>
    <w:rsid w:val="00275A76"/>
    <w:rsid w:val="002805E1"/>
    <w:rsid w:val="00280F6E"/>
    <w:rsid w:val="002842C0"/>
    <w:rsid w:val="00284447"/>
    <w:rsid w:val="00292FBA"/>
    <w:rsid w:val="00296EB4"/>
    <w:rsid w:val="002A4778"/>
    <w:rsid w:val="002B0F12"/>
    <w:rsid w:val="002B22E5"/>
    <w:rsid w:val="002C3DBE"/>
    <w:rsid w:val="002D7AAF"/>
    <w:rsid w:val="002E49E7"/>
    <w:rsid w:val="002F3246"/>
    <w:rsid w:val="002F5B75"/>
    <w:rsid w:val="00300D2C"/>
    <w:rsid w:val="003042AB"/>
    <w:rsid w:val="003043B9"/>
    <w:rsid w:val="00305575"/>
    <w:rsid w:val="0030755A"/>
    <w:rsid w:val="00314E95"/>
    <w:rsid w:val="00326031"/>
    <w:rsid w:val="0033733C"/>
    <w:rsid w:val="00342DD6"/>
    <w:rsid w:val="003551C8"/>
    <w:rsid w:val="00363026"/>
    <w:rsid w:val="0036623A"/>
    <w:rsid w:val="00367585"/>
    <w:rsid w:val="003735EC"/>
    <w:rsid w:val="00383056"/>
    <w:rsid w:val="00385719"/>
    <w:rsid w:val="003B3CDB"/>
    <w:rsid w:val="003B55CB"/>
    <w:rsid w:val="003B618F"/>
    <w:rsid w:val="003B7C71"/>
    <w:rsid w:val="003C6331"/>
    <w:rsid w:val="003D59D2"/>
    <w:rsid w:val="003D7795"/>
    <w:rsid w:val="003F3258"/>
    <w:rsid w:val="003F49C6"/>
    <w:rsid w:val="0040188E"/>
    <w:rsid w:val="00406DBA"/>
    <w:rsid w:val="0040785B"/>
    <w:rsid w:val="00415D11"/>
    <w:rsid w:val="004210F9"/>
    <w:rsid w:val="00424A6B"/>
    <w:rsid w:val="00425245"/>
    <w:rsid w:val="00433596"/>
    <w:rsid w:val="0044749D"/>
    <w:rsid w:val="00454597"/>
    <w:rsid w:val="004853AD"/>
    <w:rsid w:val="00487F44"/>
    <w:rsid w:val="004A658C"/>
    <w:rsid w:val="004B4802"/>
    <w:rsid w:val="004B6CAC"/>
    <w:rsid w:val="004C7249"/>
    <w:rsid w:val="004D7425"/>
    <w:rsid w:val="004E09D8"/>
    <w:rsid w:val="004E5BD9"/>
    <w:rsid w:val="004F3334"/>
    <w:rsid w:val="004F4448"/>
    <w:rsid w:val="00500889"/>
    <w:rsid w:val="00506301"/>
    <w:rsid w:val="005201AA"/>
    <w:rsid w:val="00520921"/>
    <w:rsid w:val="00530B7A"/>
    <w:rsid w:val="00531942"/>
    <w:rsid w:val="00536786"/>
    <w:rsid w:val="005477F7"/>
    <w:rsid w:val="00547F9E"/>
    <w:rsid w:val="00557111"/>
    <w:rsid w:val="00563FB5"/>
    <w:rsid w:val="00580507"/>
    <w:rsid w:val="00585DC0"/>
    <w:rsid w:val="005947EE"/>
    <w:rsid w:val="00595B8C"/>
    <w:rsid w:val="005A091C"/>
    <w:rsid w:val="005A0D78"/>
    <w:rsid w:val="005A256C"/>
    <w:rsid w:val="005B7582"/>
    <w:rsid w:val="005B7CCA"/>
    <w:rsid w:val="005C0D1B"/>
    <w:rsid w:val="005D4E2C"/>
    <w:rsid w:val="005D75A2"/>
    <w:rsid w:val="005E2240"/>
    <w:rsid w:val="005F56CD"/>
    <w:rsid w:val="0060283C"/>
    <w:rsid w:val="00605A34"/>
    <w:rsid w:val="00605AE5"/>
    <w:rsid w:val="00611444"/>
    <w:rsid w:val="0061551C"/>
    <w:rsid w:val="00617399"/>
    <w:rsid w:val="006207F8"/>
    <w:rsid w:val="00621DF7"/>
    <w:rsid w:val="00632592"/>
    <w:rsid w:val="006501F1"/>
    <w:rsid w:val="006745BA"/>
    <w:rsid w:val="00677E3C"/>
    <w:rsid w:val="00682B74"/>
    <w:rsid w:val="006840D5"/>
    <w:rsid w:val="006908A5"/>
    <w:rsid w:val="006B2392"/>
    <w:rsid w:val="006B3AF1"/>
    <w:rsid w:val="006B638D"/>
    <w:rsid w:val="006C4088"/>
    <w:rsid w:val="006D02DF"/>
    <w:rsid w:val="006D1939"/>
    <w:rsid w:val="006D2406"/>
    <w:rsid w:val="006E0394"/>
    <w:rsid w:val="006E1663"/>
    <w:rsid w:val="006E18CB"/>
    <w:rsid w:val="006E4192"/>
    <w:rsid w:val="006E4FFD"/>
    <w:rsid w:val="006E5DC2"/>
    <w:rsid w:val="006F0673"/>
    <w:rsid w:val="006F0D22"/>
    <w:rsid w:val="006F12AF"/>
    <w:rsid w:val="006F1DAC"/>
    <w:rsid w:val="006F784A"/>
    <w:rsid w:val="007032DC"/>
    <w:rsid w:val="00707A6E"/>
    <w:rsid w:val="00712FD8"/>
    <w:rsid w:val="007143B9"/>
    <w:rsid w:val="00717D54"/>
    <w:rsid w:val="00720436"/>
    <w:rsid w:val="007208BD"/>
    <w:rsid w:val="00732F72"/>
    <w:rsid w:val="0073414D"/>
    <w:rsid w:val="00734796"/>
    <w:rsid w:val="00741108"/>
    <w:rsid w:val="00755D43"/>
    <w:rsid w:val="00760B37"/>
    <w:rsid w:val="00761D19"/>
    <w:rsid w:val="00763B1D"/>
    <w:rsid w:val="0076592A"/>
    <w:rsid w:val="007700F2"/>
    <w:rsid w:val="00772479"/>
    <w:rsid w:val="007729DE"/>
    <w:rsid w:val="00773110"/>
    <w:rsid w:val="00785B20"/>
    <w:rsid w:val="00791838"/>
    <w:rsid w:val="007B1234"/>
    <w:rsid w:val="007B3006"/>
    <w:rsid w:val="007B698D"/>
    <w:rsid w:val="007C212F"/>
    <w:rsid w:val="007E6D5E"/>
    <w:rsid w:val="007F285E"/>
    <w:rsid w:val="007F2BED"/>
    <w:rsid w:val="007F358F"/>
    <w:rsid w:val="007F7632"/>
    <w:rsid w:val="008052BC"/>
    <w:rsid w:val="0081109D"/>
    <w:rsid w:val="00813685"/>
    <w:rsid w:val="00815F8B"/>
    <w:rsid w:val="00824F58"/>
    <w:rsid w:val="00825082"/>
    <w:rsid w:val="00830FF1"/>
    <w:rsid w:val="00832325"/>
    <w:rsid w:val="00835429"/>
    <w:rsid w:val="00850FE3"/>
    <w:rsid w:val="0085226B"/>
    <w:rsid w:val="008525E5"/>
    <w:rsid w:val="00852BE4"/>
    <w:rsid w:val="00855034"/>
    <w:rsid w:val="008624D8"/>
    <w:rsid w:val="0087171C"/>
    <w:rsid w:val="008740DF"/>
    <w:rsid w:val="00883FF1"/>
    <w:rsid w:val="00885468"/>
    <w:rsid w:val="008913DB"/>
    <w:rsid w:val="00894969"/>
    <w:rsid w:val="008A1014"/>
    <w:rsid w:val="008B67CA"/>
    <w:rsid w:val="008C5331"/>
    <w:rsid w:val="008D524C"/>
    <w:rsid w:val="008D5460"/>
    <w:rsid w:val="008E0143"/>
    <w:rsid w:val="008E1A78"/>
    <w:rsid w:val="008E1A79"/>
    <w:rsid w:val="008E3E3F"/>
    <w:rsid w:val="008E4750"/>
    <w:rsid w:val="008E7396"/>
    <w:rsid w:val="008F4F16"/>
    <w:rsid w:val="008F591E"/>
    <w:rsid w:val="00914AFB"/>
    <w:rsid w:val="00921514"/>
    <w:rsid w:val="00927660"/>
    <w:rsid w:val="009277EB"/>
    <w:rsid w:val="00930B8F"/>
    <w:rsid w:val="00935581"/>
    <w:rsid w:val="00941F37"/>
    <w:rsid w:val="00941FCD"/>
    <w:rsid w:val="00942B91"/>
    <w:rsid w:val="009438B8"/>
    <w:rsid w:val="0095606A"/>
    <w:rsid w:val="00956CD0"/>
    <w:rsid w:val="0096254E"/>
    <w:rsid w:val="0096396E"/>
    <w:rsid w:val="00965984"/>
    <w:rsid w:val="009671A4"/>
    <w:rsid w:val="009744AA"/>
    <w:rsid w:val="009824B0"/>
    <w:rsid w:val="00985CF9"/>
    <w:rsid w:val="00987D3A"/>
    <w:rsid w:val="009910AC"/>
    <w:rsid w:val="009936D4"/>
    <w:rsid w:val="0099647C"/>
    <w:rsid w:val="009A54EB"/>
    <w:rsid w:val="009A611D"/>
    <w:rsid w:val="009A62AF"/>
    <w:rsid w:val="009D0AF6"/>
    <w:rsid w:val="009D173D"/>
    <w:rsid w:val="009D1D21"/>
    <w:rsid w:val="009D6700"/>
    <w:rsid w:val="009F2C19"/>
    <w:rsid w:val="009F3E4A"/>
    <w:rsid w:val="00A039B7"/>
    <w:rsid w:val="00A06D69"/>
    <w:rsid w:val="00A0744F"/>
    <w:rsid w:val="00A1163B"/>
    <w:rsid w:val="00A25656"/>
    <w:rsid w:val="00A271C4"/>
    <w:rsid w:val="00A33D6D"/>
    <w:rsid w:val="00A34902"/>
    <w:rsid w:val="00A42302"/>
    <w:rsid w:val="00A5597A"/>
    <w:rsid w:val="00A63FB2"/>
    <w:rsid w:val="00A72B26"/>
    <w:rsid w:val="00A8110D"/>
    <w:rsid w:val="00A901BE"/>
    <w:rsid w:val="00A90EC7"/>
    <w:rsid w:val="00AA3E12"/>
    <w:rsid w:val="00AB092A"/>
    <w:rsid w:val="00AB43B3"/>
    <w:rsid w:val="00AB708E"/>
    <w:rsid w:val="00AB7F9A"/>
    <w:rsid w:val="00AC00D0"/>
    <w:rsid w:val="00AC174B"/>
    <w:rsid w:val="00AD30EE"/>
    <w:rsid w:val="00AD54BE"/>
    <w:rsid w:val="00AE41C8"/>
    <w:rsid w:val="00AE77A0"/>
    <w:rsid w:val="00AF7C03"/>
    <w:rsid w:val="00B0182A"/>
    <w:rsid w:val="00B021EE"/>
    <w:rsid w:val="00B04CA9"/>
    <w:rsid w:val="00B065A3"/>
    <w:rsid w:val="00B07D56"/>
    <w:rsid w:val="00B125F2"/>
    <w:rsid w:val="00B16486"/>
    <w:rsid w:val="00B254D7"/>
    <w:rsid w:val="00B40377"/>
    <w:rsid w:val="00B43FD2"/>
    <w:rsid w:val="00B52915"/>
    <w:rsid w:val="00B6306E"/>
    <w:rsid w:val="00B636E0"/>
    <w:rsid w:val="00B65676"/>
    <w:rsid w:val="00B8505C"/>
    <w:rsid w:val="00B85BC3"/>
    <w:rsid w:val="00B86A84"/>
    <w:rsid w:val="00B90B11"/>
    <w:rsid w:val="00B93047"/>
    <w:rsid w:val="00B94350"/>
    <w:rsid w:val="00BA2F7D"/>
    <w:rsid w:val="00BA5EDE"/>
    <w:rsid w:val="00BA5F3F"/>
    <w:rsid w:val="00BC101A"/>
    <w:rsid w:val="00BC2D94"/>
    <w:rsid w:val="00BC3ABB"/>
    <w:rsid w:val="00BC4476"/>
    <w:rsid w:val="00BE35DB"/>
    <w:rsid w:val="00BF2C91"/>
    <w:rsid w:val="00BF344A"/>
    <w:rsid w:val="00BF42A0"/>
    <w:rsid w:val="00BF50C1"/>
    <w:rsid w:val="00BF6892"/>
    <w:rsid w:val="00C00EFF"/>
    <w:rsid w:val="00C0245F"/>
    <w:rsid w:val="00C034DF"/>
    <w:rsid w:val="00C0373B"/>
    <w:rsid w:val="00C05631"/>
    <w:rsid w:val="00C0622C"/>
    <w:rsid w:val="00C16BB2"/>
    <w:rsid w:val="00C20F63"/>
    <w:rsid w:val="00C23658"/>
    <w:rsid w:val="00C25B2E"/>
    <w:rsid w:val="00C27C03"/>
    <w:rsid w:val="00C405D6"/>
    <w:rsid w:val="00C44C85"/>
    <w:rsid w:val="00C462A5"/>
    <w:rsid w:val="00C5433D"/>
    <w:rsid w:val="00C6139A"/>
    <w:rsid w:val="00C73497"/>
    <w:rsid w:val="00C805BE"/>
    <w:rsid w:val="00C9326B"/>
    <w:rsid w:val="00CA7021"/>
    <w:rsid w:val="00CB072A"/>
    <w:rsid w:val="00CB3382"/>
    <w:rsid w:val="00CB4A16"/>
    <w:rsid w:val="00CB5E6C"/>
    <w:rsid w:val="00CB6161"/>
    <w:rsid w:val="00CB6376"/>
    <w:rsid w:val="00CB7862"/>
    <w:rsid w:val="00CC2C99"/>
    <w:rsid w:val="00CC42C0"/>
    <w:rsid w:val="00CD6AA2"/>
    <w:rsid w:val="00CE5AC7"/>
    <w:rsid w:val="00CF04AB"/>
    <w:rsid w:val="00CF073D"/>
    <w:rsid w:val="00D01ADA"/>
    <w:rsid w:val="00D01B82"/>
    <w:rsid w:val="00D05F22"/>
    <w:rsid w:val="00D15CBD"/>
    <w:rsid w:val="00D16362"/>
    <w:rsid w:val="00D32CA2"/>
    <w:rsid w:val="00D4294E"/>
    <w:rsid w:val="00D51CFD"/>
    <w:rsid w:val="00D522AD"/>
    <w:rsid w:val="00D53BD0"/>
    <w:rsid w:val="00D60571"/>
    <w:rsid w:val="00D6471C"/>
    <w:rsid w:val="00D70C3B"/>
    <w:rsid w:val="00D7418C"/>
    <w:rsid w:val="00D744D1"/>
    <w:rsid w:val="00D759BE"/>
    <w:rsid w:val="00D85CC4"/>
    <w:rsid w:val="00D86D6C"/>
    <w:rsid w:val="00D871E6"/>
    <w:rsid w:val="00DA128F"/>
    <w:rsid w:val="00DA3EAE"/>
    <w:rsid w:val="00DB28CA"/>
    <w:rsid w:val="00DB5184"/>
    <w:rsid w:val="00DB6C91"/>
    <w:rsid w:val="00DB729C"/>
    <w:rsid w:val="00DC01DC"/>
    <w:rsid w:val="00DC2D56"/>
    <w:rsid w:val="00DC3BB6"/>
    <w:rsid w:val="00DC669C"/>
    <w:rsid w:val="00DC6F66"/>
    <w:rsid w:val="00DD0A82"/>
    <w:rsid w:val="00DD2C9A"/>
    <w:rsid w:val="00DD2D4C"/>
    <w:rsid w:val="00DD2E83"/>
    <w:rsid w:val="00DE546D"/>
    <w:rsid w:val="00DF5FA8"/>
    <w:rsid w:val="00E00390"/>
    <w:rsid w:val="00E11528"/>
    <w:rsid w:val="00E14CA2"/>
    <w:rsid w:val="00E1645E"/>
    <w:rsid w:val="00E2061C"/>
    <w:rsid w:val="00E20779"/>
    <w:rsid w:val="00E256DB"/>
    <w:rsid w:val="00E301E6"/>
    <w:rsid w:val="00E32E7B"/>
    <w:rsid w:val="00E358B6"/>
    <w:rsid w:val="00E37FFD"/>
    <w:rsid w:val="00E41759"/>
    <w:rsid w:val="00E523EA"/>
    <w:rsid w:val="00E6079B"/>
    <w:rsid w:val="00E77AA2"/>
    <w:rsid w:val="00E9313E"/>
    <w:rsid w:val="00EA0769"/>
    <w:rsid w:val="00EA2691"/>
    <w:rsid w:val="00EC0B52"/>
    <w:rsid w:val="00ED3CA4"/>
    <w:rsid w:val="00EE3CF9"/>
    <w:rsid w:val="00EE5678"/>
    <w:rsid w:val="00EE5C65"/>
    <w:rsid w:val="00EF0411"/>
    <w:rsid w:val="00EF2147"/>
    <w:rsid w:val="00F10700"/>
    <w:rsid w:val="00F23C8F"/>
    <w:rsid w:val="00F37EC2"/>
    <w:rsid w:val="00F41BE9"/>
    <w:rsid w:val="00F64D2B"/>
    <w:rsid w:val="00F6599A"/>
    <w:rsid w:val="00F70A0A"/>
    <w:rsid w:val="00F717A3"/>
    <w:rsid w:val="00F7202B"/>
    <w:rsid w:val="00F960C5"/>
    <w:rsid w:val="00FA0295"/>
    <w:rsid w:val="00FA42E4"/>
    <w:rsid w:val="00FA4A52"/>
    <w:rsid w:val="00FB1F30"/>
    <w:rsid w:val="00FB6D36"/>
    <w:rsid w:val="00FB7BB1"/>
    <w:rsid w:val="00FC0799"/>
    <w:rsid w:val="00FC3A9A"/>
    <w:rsid w:val="00FC4832"/>
    <w:rsid w:val="00FC5AFC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26703"/>
  <w15:chartTrackingRefBased/>
  <w15:docId w15:val="{DE63C2FF-E9E1-4049-B7FE-F5C8CB6D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6521"/>
      </w:tabs>
      <w:jc w:val="both"/>
    </w:pPr>
    <w:rPr>
      <w:spacing w:val="-5"/>
    </w:rPr>
  </w:style>
  <w:style w:type="paragraph" w:styleId="Ttulo1">
    <w:name w:val="heading 1"/>
    <w:basedOn w:val="Normal"/>
    <w:next w:val="Normal"/>
    <w:qFormat/>
    <w:pPr>
      <w:keepNext/>
      <w:keepLines/>
      <w:spacing w:after="220" w:line="220" w:lineRule="atLeast"/>
      <w:outlineLvl w:val="0"/>
    </w:pPr>
    <w:rPr>
      <w:rFonts w:ascii="Arial MT Black" w:hAnsi="Arial MT Black"/>
      <w:spacing w:val="-10"/>
      <w:kern w:val="20"/>
    </w:rPr>
  </w:style>
  <w:style w:type="paragraph" w:styleId="Ttulo2">
    <w:name w:val="heading 2"/>
    <w:basedOn w:val="Normal"/>
    <w:next w:val="Normal"/>
    <w:qFormat/>
    <w:pPr>
      <w:keepNext/>
      <w:keepLines/>
      <w:spacing w:line="220" w:lineRule="atLeast"/>
      <w:jc w:val="left"/>
      <w:outlineLvl w:val="1"/>
    </w:pPr>
    <w:rPr>
      <w:rFonts w:ascii="Arial MT Black" w:hAnsi="Arial MT Black"/>
      <w:spacing w:val="-10"/>
      <w:kern w:val="20"/>
      <w:sz w:val="18"/>
    </w:rPr>
  </w:style>
  <w:style w:type="paragraph" w:styleId="Ttulo3">
    <w:name w:val="heading 3"/>
    <w:basedOn w:val="Normal"/>
    <w:next w:val="Normal"/>
    <w:qFormat/>
    <w:pPr>
      <w:keepNext/>
      <w:keepLines/>
      <w:spacing w:after="220" w:line="220" w:lineRule="atLeast"/>
      <w:jc w:val="left"/>
      <w:outlineLvl w:val="2"/>
    </w:pPr>
    <w:rPr>
      <w:rFonts w:ascii="Arial" w:hAnsi="Arial"/>
      <w:spacing w:val="-10"/>
      <w:kern w:val="20"/>
      <w:sz w:val="22"/>
    </w:rPr>
  </w:style>
  <w:style w:type="paragraph" w:styleId="Ttulo4">
    <w:name w:val="heading 4"/>
    <w:basedOn w:val="Normal"/>
    <w:next w:val="Normal"/>
    <w:qFormat/>
    <w:pPr>
      <w:keepNext/>
      <w:keepLines/>
      <w:spacing w:line="220" w:lineRule="atLeast"/>
      <w:ind w:left="360"/>
      <w:outlineLvl w:val="3"/>
    </w:pPr>
    <w:rPr>
      <w:rFonts w:ascii="Arial MT Black" w:hAnsi="Arial MT Black"/>
      <w:kern w:val="20"/>
      <w:sz w:val="18"/>
    </w:rPr>
  </w:style>
  <w:style w:type="paragraph" w:styleId="Ttulo5">
    <w:name w:val="heading 5"/>
    <w:basedOn w:val="Normal"/>
    <w:next w:val="Normal"/>
    <w:qFormat/>
    <w:pPr>
      <w:keepNext/>
      <w:keepLines/>
      <w:spacing w:line="220" w:lineRule="atLeast"/>
      <w:ind w:left="720"/>
      <w:outlineLvl w:val="4"/>
    </w:pPr>
    <w:rPr>
      <w:rFonts w:ascii="Arial MT Black" w:hAnsi="Arial MT Black"/>
      <w:kern w:val="20"/>
      <w:sz w:val="18"/>
    </w:rPr>
  </w:style>
  <w:style w:type="paragraph" w:styleId="Ttulo6">
    <w:name w:val="heading 6"/>
    <w:basedOn w:val="Normal"/>
    <w:next w:val="Normal"/>
    <w:qFormat/>
    <w:pPr>
      <w:keepNext/>
      <w:keepLines/>
      <w:spacing w:line="220" w:lineRule="atLeast"/>
      <w:ind w:left="1080"/>
      <w:outlineLvl w:val="5"/>
    </w:pPr>
    <w:rPr>
      <w:rFonts w:ascii="Arial MT Black" w:hAnsi="Arial MT Black"/>
      <w:kern w:val="20"/>
      <w:sz w:val="18"/>
    </w:rPr>
  </w:style>
  <w:style w:type="paragraph" w:styleId="Ttulo7">
    <w:name w:val="heading 7"/>
    <w:basedOn w:val="Normal"/>
    <w:next w:val="Normal"/>
    <w:qFormat/>
    <w:pPr>
      <w:keepNext/>
      <w:keepLines/>
      <w:spacing w:line="220" w:lineRule="atLeast"/>
      <w:ind w:left="1440"/>
      <w:outlineLvl w:val="6"/>
    </w:pPr>
    <w:rPr>
      <w:rFonts w:ascii="Arial MT Black" w:hAnsi="Arial MT Black"/>
      <w:kern w:val="20"/>
      <w:sz w:val="18"/>
    </w:rPr>
  </w:style>
  <w:style w:type="paragraph" w:styleId="Ttulo8">
    <w:name w:val="heading 8"/>
    <w:basedOn w:val="Normal"/>
    <w:next w:val="Normal"/>
    <w:qFormat/>
    <w:pPr>
      <w:keepNext/>
      <w:keepLines/>
      <w:spacing w:line="220" w:lineRule="atLeast"/>
      <w:ind w:left="1800"/>
      <w:outlineLvl w:val="7"/>
    </w:pPr>
    <w:rPr>
      <w:rFonts w:ascii="Arial MT Black" w:hAnsi="Arial MT Black"/>
      <w:kern w:val="20"/>
      <w:sz w:val="18"/>
    </w:rPr>
  </w:style>
  <w:style w:type="paragraph" w:styleId="Ttulo9">
    <w:name w:val="heading 9"/>
    <w:basedOn w:val="Normal"/>
    <w:next w:val="Normal"/>
    <w:qFormat/>
    <w:pPr>
      <w:keepNext/>
      <w:keepLines/>
      <w:spacing w:line="220" w:lineRule="atLeast"/>
      <w:ind w:left="2160"/>
      <w:outlineLvl w:val="8"/>
    </w:pPr>
    <w:rPr>
      <w:rFonts w:ascii="Arial MT Black" w:hAnsi="Arial MT Black"/>
      <w:kern w:val="2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pPr>
      <w:tabs>
        <w:tab w:val="clear" w:pos="6521"/>
      </w:tabs>
      <w:ind w:firstLine="340"/>
    </w:pPr>
    <w:rPr>
      <w:spacing w:val="0"/>
    </w:rPr>
  </w:style>
  <w:style w:type="paragraph" w:styleId="Cabealho">
    <w:name w:val="header"/>
    <w:basedOn w:val="Normal"/>
    <w:pPr>
      <w:tabs>
        <w:tab w:val="clear" w:pos="6521"/>
        <w:tab w:val="center" w:pos="4419"/>
        <w:tab w:val="right" w:pos="8838"/>
      </w:tabs>
    </w:pPr>
    <w:rPr>
      <w:sz w:val="18"/>
    </w:rPr>
  </w:style>
  <w:style w:type="paragraph" w:styleId="Rodap">
    <w:name w:val="footer"/>
    <w:basedOn w:val="Normal"/>
    <w:link w:val="RodapChar"/>
    <w:uiPriority w:val="99"/>
    <w:pPr>
      <w:tabs>
        <w:tab w:val="clear" w:pos="6521"/>
        <w:tab w:val="center" w:pos="4419"/>
        <w:tab w:val="right" w:pos="8838"/>
      </w:tabs>
    </w:pPr>
    <w:rPr>
      <w:lang w:val="x-none" w:eastAsia="x-none"/>
    </w:rPr>
  </w:style>
  <w:style w:type="paragraph" w:customStyle="1" w:styleId="AVALIAO">
    <w:name w:val="AVALIAÇÃO"/>
    <w:pPr>
      <w:tabs>
        <w:tab w:val="left" w:leader="dot" w:pos="7201"/>
      </w:tabs>
      <w:ind w:left="340"/>
    </w:pPr>
    <w:rPr>
      <w:noProof/>
    </w:rPr>
  </w:style>
  <w:style w:type="paragraph" w:customStyle="1" w:styleId="NIVEL1">
    <w:name w:val="NIVEL1"/>
    <w:next w:val="Normal"/>
    <w:pPr>
      <w:ind w:left="624" w:hanging="284"/>
    </w:pPr>
  </w:style>
  <w:style w:type="paragraph" w:customStyle="1" w:styleId="NIVEL2">
    <w:name w:val="NIVEL2"/>
    <w:basedOn w:val="NIVEL1"/>
    <w:next w:val="Normal"/>
    <w:pPr>
      <w:ind w:left="908"/>
    </w:pPr>
  </w:style>
  <w:style w:type="paragraph" w:customStyle="1" w:styleId="NIVEL3">
    <w:name w:val="NIVEL3"/>
    <w:basedOn w:val="NIVEL1"/>
    <w:next w:val="Normal"/>
    <w:pPr>
      <w:ind w:left="1191"/>
    </w:pPr>
  </w:style>
  <w:style w:type="paragraph" w:customStyle="1" w:styleId="ENTRELINHA">
    <w:name w:val="ENTRELINHA"/>
    <w:next w:val="Normal"/>
    <w:rPr>
      <w:sz w:val="16"/>
    </w:rPr>
  </w:style>
  <w:style w:type="paragraph" w:customStyle="1" w:styleId="TITULO01">
    <w:name w:val="TITULO01"/>
    <w:next w:val="Normal"/>
    <w:pPr>
      <w:tabs>
        <w:tab w:val="left" w:pos="227"/>
      </w:tabs>
      <w:spacing w:before="120" w:after="60"/>
    </w:pPr>
    <w:rPr>
      <w:u w:val="single"/>
    </w:rPr>
  </w:style>
  <w:style w:type="paragraph" w:customStyle="1" w:styleId="TITULO02">
    <w:name w:val="TITULO02"/>
    <w:basedOn w:val="TITULO01"/>
    <w:next w:val="Normal"/>
    <w:pPr>
      <w:ind w:left="340"/>
    </w:pPr>
  </w:style>
  <w:style w:type="paragraph" w:customStyle="1" w:styleId="BIBLIOGRAFIA">
    <w:name w:val="BIBLIOGRAFIA"/>
    <w:next w:val="Normal"/>
    <w:pPr>
      <w:ind w:left="680" w:hanging="340"/>
    </w:pPr>
  </w:style>
  <w:style w:type="paragraph" w:customStyle="1" w:styleId="TARJA">
    <w:name w:val="TARJA"/>
    <w:next w:val="TEXTO"/>
    <w:pPr>
      <w:shd w:val="pct10" w:color="auto" w:fill="auto"/>
      <w:spacing w:before="240" w:after="120"/>
      <w:ind w:firstLine="340"/>
    </w:pPr>
    <w:rPr>
      <w:b/>
      <w:caps/>
      <w:noProof/>
      <w:sz w:val="18"/>
    </w:rPr>
  </w:style>
  <w:style w:type="paragraph" w:customStyle="1" w:styleId="CURSO">
    <w:name w:val="CURSO"/>
    <w:pPr>
      <w:tabs>
        <w:tab w:val="left" w:leader="dot" w:pos="1701"/>
        <w:tab w:val="left" w:pos="1843"/>
      </w:tabs>
      <w:ind w:right="-18"/>
    </w:pPr>
    <w:rPr>
      <w:b/>
      <w:caps/>
      <w:spacing w:val="-5"/>
      <w:sz w:val="18"/>
    </w:rPr>
  </w:style>
  <w:style w:type="paragraph" w:customStyle="1" w:styleId="SUBTIT">
    <w:name w:val="SUB_TIT"/>
    <w:next w:val="Normal"/>
    <w:pPr>
      <w:tabs>
        <w:tab w:val="left" w:leader="dot" w:pos="1701"/>
        <w:tab w:val="left" w:pos="1843"/>
      </w:tabs>
      <w:ind w:right="-17" w:firstLine="340"/>
    </w:pPr>
    <w:rPr>
      <w:b/>
      <w:noProof/>
    </w:rPr>
  </w:style>
  <w:style w:type="paragraph" w:customStyle="1" w:styleId="ITEM">
    <w:name w:val="ITEM"/>
    <w:basedOn w:val="NIVEL1"/>
    <w:next w:val="Normal"/>
    <w:pPr>
      <w:tabs>
        <w:tab w:val="left" w:leader="dot" w:pos="1701"/>
        <w:tab w:val="left" w:pos="1843"/>
      </w:tabs>
      <w:ind w:left="623" w:right="-18" w:hanging="283"/>
    </w:pPr>
    <w:rPr>
      <w:b/>
      <w:sz w:val="18"/>
    </w:rPr>
  </w:style>
  <w:style w:type="paragraph" w:styleId="Recuodecorpodetexto">
    <w:name w:val="Body Text Indent"/>
    <w:basedOn w:val="Normal"/>
    <w:pPr>
      <w:tabs>
        <w:tab w:val="clear" w:pos="6521"/>
      </w:tabs>
      <w:ind w:left="851" w:hanging="851"/>
    </w:pPr>
    <w:rPr>
      <w:spacing w:val="0"/>
      <w:sz w:val="22"/>
    </w:rPr>
  </w:style>
  <w:style w:type="paragraph" w:customStyle="1" w:styleId="1DEPTOS">
    <w:name w:val="1DEPTOS"/>
    <w:basedOn w:val="Normal"/>
    <w:rPr>
      <w:b/>
      <w:sz w:val="18"/>
    </w:rPr>
  </w:style>
  <w:style w:type="paragraph" w:customStyle="1" w:styleId="2CURSO">
    <w:name w:val="2CURSO"/>
    <w:basedOn w:val="Normal"/>
    <w:rPr>
      <w:b/>
      <w:sz w:val="18"/>
      <w:lang w:val="pt-PT"/>
    </w:rPr>
  </w:style>
  <w:style w:type="paragraph" w:customStyle="1" w:styleId="3PERIODO">
    <w:name w:val="3PERIODO"/>
    <w:basedOn w:val="Normal"/>
    <w:rPr>
      <w:b/>
      <w:sz w:val="18"/>
      <w:lang w:val="pt-PT"/>
    </w:rPr>
  </w:style>
  <w:style w:type="paragraph" w:styleId="Recuodecorpodetexto2">
    <w:name w:val="Body Text Indent 2"/>
    <w:basedOn w:val="Normal"/>
    <w:pPr>
      <w:ind w:left="709" w:hanging="425"/>
    </w:pPr>
  </w:style>
  <w:style w:type="paragraph" w:styleId="Corpodetexto3">
    <w:name w:val="Body Text 3"/>
    <w:basedOn w:val="Normal"/>
    <w:rsid w:val="00E301E6"/>
    <w:pPr>
      <w:spacing w:after="120"/>
    </w:pPr>
    <w:rPr>
      <w:sz w:val="16"/>
      <w:szCs w:val="16"/>
    </w:rPr>
  </w:style>
  <w:style w:type="paragraph" w:styleId="Corpodetexto">
    <w:name w:val="Body Text"/>
    <w:basedOn w:val="Normal"/>
    <w:rsid w:val="00E301E6"/>
    <w:pPr>
      <w:tabs>
        <w:tab w:val="clear" w:pos="6521"/>
      </w:tabs>
      <w:spacing w:after="120"/>
      <w:jc w:val="left"/>
    </w:pPr>
    <w:rPr>
      <w:spacing w:val="0"/>
    </w:rPr>
  </w:style>
  <w:style w:type="character" w:styleId="Hyperlink">
    <w:name w:val="Hyperlink"/>
    <w:rsid w:val="00E301E6"/>
    <w:rPr>
      <w:color w:val="0000FF"/>
      <w:u w:val="single"/>
    </w:rPr>
  </w:style>
  <w:style w:type="paragraph" w:styleId="Textodebalo">
    <w:name w:val="Balloon Text"/>
    <w:basedOn w:val="Normal"/>
    <w:semiHidden/>
    <w:rsid w:val="00547F9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70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amento">
    <w:name w:val="Departamento"/>
    <w:rsid w:val="007F358F"/>
    <w:pPr>
      <w:tabs>
        <w:tab w:val="left" w:leader="dot" w:pos="1701"/>
        <w:tab w:val="left" w:pos="1843"/>
      </w:tabs>
      <w:ind w:right="-18"/>
    </w:pPr>
    <w:rPr>
      <w:b/>
      <w:caps/>
      <w:noProof/>
      <w:spacing w:val="-5"/>
      <w:sz w:val="18"/>
    </w:rPr>
  </w:style>
  <w:style w:type="paragraph" w:customStyle="1" w:styleId="combola">
    <w:name w:val="com bola"/>
    <w:basedOn w:val="Normal"/>
    <w:rsid w:val="004F3334"/>
    <w:pPr>
      <w:numPr>
        <w:ilvl w:val="1"/>
        <w:numId w:val="14"/>
      </w:numPr>
      <w:tabs>
        <w:tab w:val="clear" w:pos="6521"/>
      </w:tabs>
      <w:jc w:val="left"/>
    </w:pPr>
    <w:rPr>
      <w:spacing w:val="0"/>
      <w:sz w:val="24"/>
      <w:szCs w:val="24"/>
    </w:rPr>
  </w:style>
  <w:style w:type="character" w:customStyle="1" w:styleId="RodapChar">
    <w:name w:val="Rodapé Char"/>
    <w:link w:val="Rodap"/>
    <w:uiPriority w:val="99"/>
    <w:rsid w:val="007143B9"/>
    <w:rPr>
      <w:spacing w:val="-5"/>
    </w:rPr>
  </w:style>
  <w:style w:type="character" w:customStyle="1" w:styleId="MenoPendente1">
    <w:name w:val="Menção Pendente1"/>
    <w:uiPriority w:val="99"/>
    <w:semiHidden/>
    <w:unhideWhenUsed/>
    <w:rsid w:val="00941FCD"/>
    <w:rPr>
      <w:color w:val="808080"/>
      <w:shd w:val="clear" w:color="auto" w:fill="E6E6E6"/>
    </w:rPr>
  </w:style>
  <w:style w:type="character" w:styleId="HiperlinkVisitado">
    <w:name w:val="FollowedHyperlink"/>
    <w:rsid w:val="00761D19"/>
    <w:rPr>
      <w:color w:val="954F72"/>
      <w:u w:val="single"/>
    </w:rPr>
  </w:style>
  <w:style w:type="paragraph" w:styleId="PargrafodaLista">
    <w:name w:val="List Paragraph"/>
    <w:basedOn w:val="Normal"/>
    <w:uiPriority w:val="34"/>
    <w:qFormat/>
    <w:rsid w:val="00050D4A"/>
    <w:pPr>
      <w:tabs>
        <w:tab w:val="clear" w:pos="6521"/>
      </w:tabs>
      <w:ind w:left="720"/>
      <w:contextualSpacing/>
      <w:jc w:val="left"/>
    </w:pPr>
    <w:rPr>
      <w:rFonts w:ascii="Calibri" w:eastAsia="Calibri" w:hAnsi="Calibri" w:cs="Calibri"/>
      <w:spacing w:val="0"/>
      <w:sz w:val="22"/>
      <w:szCs w:val="22"/>
      <w:lang w:val="en-US" w:eastAsia="en-US"/>
    </w:rPr>
  </w:style>
  <w:style w:type="character" w:customStyle="1" w:styleId="normalchar">
    <w:name w:val="normal__char"/>
    <w:rsid w:val="00D51CFD"/>
  </w:style>
  <w:style w:type="character" w:styleId="MenoPendente">
    <w:name w:val="Unresolved Mention"/>
    <w:basedOn w:val="Fontepargpadro"/>
    <w:uiPriority w:val="99"/>
    <w:semiHidden/>
    <w:unhideWhenUsed/>
    <w:rsid w:val="00284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cessoseletivo.fgv.br/paafa/inscrica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PROGRAM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E6BAFABC07CA448532235FEFC5FE7B" ma:contentTypeVersion="17" ma:contentTypeDescription="Crie um novo documento." ma:contentTypeScope="" ma:versionID="650b017eec97e207c621b9cb854bb319">
  <xsd:schema xmlns:xsd="http://www.w3.org/2001/XMLSchema" xmlns:xs="http://www.w3.org/2001/XMLSchema" xmlns:p="http://schemas.microsoft.com/office/2006/metadata/properties" xmlns:ns3="72f21334-f4bc-4313-8270-0a55db2ec84b" xmlns:ns4="71d38d68-7f43-471d-b1e9-551a3898b725" targetNamespace="http://schemas.microsoft.com/office/2006/metadata/properties" ma:root="true" ma:fieldsID="fc770ec9a3db9ba2cc6ec415d2444426" ns3:_="" ns4:_="">
    <xsd:import namespace="72f21334-f4bc-4313-8270-0a55db2ec84b"/>
    <xsd:import namespace="71d38d68-7f43-471d-b1e9-551a3898b7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21334-f4bc-4313-8270-0a55db2ec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38d68-7f43-471d-b1e9-551a3898b7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f21334-f4bc-4313-8270-0a55db2ec84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F304E-60C7-4B90-A543-1DA8FC98E3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2799C-A254-4417-A36B-19D635EB7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21334-f4bc-4313-8270-0a55db2ec84b"/>
    <ds:schemaRef ds:uri="71d38d68-7f43-471d-b1e9-551a3898b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F5715-DA45-4AA2-A074-613D029C5D59}">
  <ds:schemaRefs>
    <ds:schemaRef ds:uri="http://schemas.microsoft.com/office/2006/metadata/properties"/>
    <ds:schemaRef ds:uri="http://schemas.microsoft.com/office/infopath/2007/PartnerControls"/>
    <ds:schemaRef ds:uri="72f21334-f4bc-4313-8270-0a55db2ec84b"/>
  </ds:schemaRefs>
</ds:datastoreItem>
</file>

<file path=customXml/itemProps4.xml><?xml version="1.0" encoding="utf-8"?>
<ds:datastoreItem xmlns:ds="http://schemas.openxmlformats.org/officeDocument/2006/customXml" ds:itemID="{5C486D24-F66C-44BE-A48D-002D1A8ED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PROGRAMA.DOT</Template>
  <TotalTime>25</TotalTime>
  <Pages>1</Pages>
  <Words>125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Cria cartas predefinidas ou ajuda você a criar suas próprias cartas</vt:lpstr>
    </vt:vector>
  </TitlesOfParts>
  <Company>-</Company>
  <LinksUpToDate>false</LinksUpToDate>
  <CharactersWithSpaces>1026</CharactersWithSpaces>
  <SharedDoc>false</SharedDoc>
  <HLinks>
    <vt:vector size="6" baseType="variant">
      <vt:variant>
        <vt:i4>7340039</vt:i4>
      </vt:variant>
      <vt:variant>
        <vt:i4>0</vt:i4>
      </vt:variant>
      <vt:variant>
        <vt:i4>0</vt:i4>
      </vt:variant>
      <vt:variant>
        <vt:i4>5</vt:i4>
      </vt:variant>
      <vt:variant>
        <vt:lpwstr>mailto:diana.almeida@fgv.br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Cria cartas predefinidas ou ajuda você a criar suas próprias cartas</dc:title>
  <dc:subject/>
  <dc:creator>FGV</dc:creator>
  <cp:keywords/>
  <cp:lastModifiedBy>Mirian Pinheiro da Rocha</cp:lastModifiedBy>
  <cp:revision>17</cp:revision>
  <cp:lastPrinted>2024-05-22T17:56:00Z</cp:lastPrinted>
  <dcterms:created xsi:type="dcterms:W3CDTF">2024-06-03T12:55:00Z</dcterms:created>
  <dcterms:modified xsi:type="dcterms:W3CDTF">2026-06-02T18:10:00Z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0x01010084E6BAFABC07CA448532235FEFC5FE7B</vt:lpwstr>
  </property>
  <property fmtid="{D5CDD505-2E9C-101B-9397-08002B2CF9AE}" pid="3" name="MSIP_Label_84f7750d-9cdf-4ba7-80aa-2c6ffdc35229_Enabled">
    <vt:lpwstr>true</vt:lpwstr>
  </property>
  <property fmtid="{D5CDD505-2E9C-101B-9397-08002B2CF9AE}" pid="4" name="MSIP_Label_84f7750d-9cdf-4ba7-80aa-2c6ffdc35229_SetDate">
    <vt:lpwstr>2026-06-02T16:23:40Z</vt:lpwstr>
  </property>
  <property fmtid="{D5CDD505-2E9C-101B-9397-08002B2CF9AE}" pid="5" name="MSIP_Label_84f7750d-9cdf-4ba7-80aa-2c6ffdc35229_Method">
    <vt:lpwstr>Standard</vt:lpwstr>
  </property>
  <property fmtid="{D5CDD505-2E9C-101B-9397-08002B2CF9AE}" pid="6" name="MSIP_Label_84f7750d-9cdf-4ba7-80aa-2c6ffdc35229_Name">
    <vt:lpwstr>Nível - 1</vt:lpwstr>
  </property>
  <property fmtid="{D5CDD505-2E9C-101B-9397-08002B2CF9AE}" pid="7" name="MSIP_Label_84f7750d-9cdf-4ba7-80aa-2c6ffdc35229_SiteId">
    <vt:lpwstr>79f6b639-ab12-4280-8077-bdbeef869b33</vt:lpwstr>
  </property>
  <property fmtid="{D5CDD505-2E9C-101B-9397-08002B2CF9AE}" pid="8" name="MSIP_Label_84f7750d-9cdf-4ba7-80aa-2c6ffdc35229_ActionId">
    <vt:lpwstr>e15763b7-e0de-47e4-8f13-fb41cb778b03</vt:lpwstr>
  </property>
  <property fmtid="{D5CDD505-2E9C-101B-9397-08002B2CF9AE}" pid="9" name="MSIP_Label_84f7750d-9cdf-4ba7-80aa-2c6ffdc35229_ContentBits">
    <vt:lpwstr>0</vt:lpwstr>
  </property>
  <property fmtid="{D5CDD505-2E9C-101B-9397-08002B2CF9AE}" pid="10" name="MSIP_Label_84f7750d-9cdf-4ba7-80aa-2c6ffdc35229_Tag">
    <vt:lpwstr>10, 3, 0, 1</vt:lpwstr>
  </property>
</Properties>
</file>